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3EC" w:rsidRDefault="002D33EC">
      <w:r w:rsidRPr="00F31DD8">
        <w:rPr>
          <w:noProof/>
          <w:lang w:eastAsia="el-G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Εικόνα 4" o:spid="_x0000_i1025" type="#_x0000_t75" alt="Ε.Π.Σ. Boiωτίας" style="width:427.5pt;height:92.25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">
            <v:imagedata r:id="rId6" o:title=""/>
            <o:lock v:ext="edit" aspectratio="f"/>
          </v:shape>
        </w:pict>
      </w:r>
    </w:p>
    <w:p w:rsidR="002D33EC" w:rsidRDefault="002D33EC" w:rsidP="00DB7D46">
      <w:pPr>
        <w:rPr>
          <w:lang w:val="en-US"/>
        </w:rPr>
      </w:pPr>
      <w:r w:rsidRPr="00F31DD8">
        <w:rPr>
          <w:noProof/>
          <w:lang w:eastAsia="el-GR"/>
        </w:rPr>
        <w:pict>
          <v:shape id="Εικόνα 1" o:spid="_x0000_i1026" type="#_x0000_t75" alt="http://www.nextdeal.gr/media/k2/items/cache/8085ae1546ad8079495aa6772c54bbde_XL.jpg" style="width:415.5pt;height:13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">
            <v:imagedata r:id="rId7" o:title="" croptop="-458f" cropbottom="-579f" cropright="-63f"/>
            <o:lock v:ext="edit" aspectratio="f"/>
          </v:shape>
        </w:pict>
      </w:r>
    </w:p>
    <w:p w:rsidR="002D33EC" w:rsidRDefault="002D33EC" w:rsidP="00A73AE6">
      <w:pPr>
        <w:jc w:val="both"/>
        <w:rPr>
          <w:rFonts w:ascii="Comic Sans MS" w:hAnsi="Comic Sans MS"/>
          <w:sz w:val="32"/>
          <w:szCs w:val="32"/>
        </w:rPr>
      </w:pPr>
    </w:p>
    <w:p w:rsidR="002D33EC" w:rsidRDefault="002D33EC" w:rsidP="00A73AE6">
      <w:pPr>
        <w:jc w:val="both"/>
        <w:rPr>
          <w:rFonts w:ascii="Comic Sans MS" w:hAnsi="Comic Sans MS"/>
          <w:sz w:val="32"/>
          <w:szCs w:val="32"/>
        </w:rPr>
      </w:pPr>
      <w:r w:rsidRPr="00A73AE6">
        <w:rPr>
          <w:rFonts w:ascii="Comic Sans MS" w:hAnsi="Comic Sans MS"/>
          <w:sz w:val="32"/>
          <w:szCs w:val="32"/>
        </w:rPr>
        <w:t>Ο Πρόεδρος και τα μέλη του Διοικητικού Συμβουλίου της</w:t>
      </w:r>
    </w:p>
    <w:p w:rsidR="002D33EC" w:rsidRDefault="002D33EC" w:rsidP="00A73AE6">
      <w:pPr>
        <w:jc w:val="center"/>
        <w:rPr>
          <w:rFonts w:ascii="Comic Sans MS" w:hAnsi="Comic Sans MS"/>
          <w:sz w:val="32"/>
          <w:szCs w:val="32"/>
        </w:rPr>
      </w:pPr>
      <w:r w:rsidRPr="00A73AE6">
        <w:rPr>
          <w:rFonts w:ascii="Comic Sans MS" w:hAnsi="Comic Sans MS"/>
          <w:sz w:val="32"/>
          <w:szCs w:val="32"/>
        </w:rPr>
        <w:t xml:space="preserve">ΕΝΩΣΗΣ ΠΟΔΟΣΦΑΙΡΙΚΩΝ ΣΩΜΑΤΕΙΩΝ </w:t>
      </w:r>
    </w:p>
    <w:p w:rsidR="002D33EC" w:rsidRDefault="002D33EC" w:rsidP="00A73AE6">
      <w:pPr>
        <w:jc w:val="center"/>
        <w:rPr>
          <w:rFonts w:ascii="Comic Sans MS" w:hAnsi="Comic Sans MS"/>
          <w:sz w:val="32"/>
          <w:szCs w:val="32"/>
        </w:rPr>
      </w:pPr>
      <w:r w:rsidRPr="00A73AE6">
        <w:rPr>
          <w:rFonts w:ascii="Comic Sans MS" w:hAnsi="Comic Sans MS"/>
          <w:sz w:val="32"/>
          <w:szCs w:val="32"/>
        </w:rPr>
        <w:t xml:space="preserve">ΒΟΙΩΤΙΑΣ , σας εύχονται ΚΑΛΗ ΑΝΑΣΤΑΣΗ </w:t>
      </w:r>
    </w:p>
    <w:p w:rsidR="002D33EC" w:rsidRDefault="002D33EC" w:rsidP="00A73AE6">
      <w:pPr>
        <w:jc w:val="center"/>
        <w:rPr>
          <w:rFonts w:ascii="Comic Sans MS" w:hAnsi="Comic Sans MS"/>
          <w:sz w:val="32"/>
          <w:szCs w:val="32"/>
        </w:rPr>
      </w:pPr>
      <w:r w:rsidRPr="00A73AE6">
        <w:rPr>
          <w:rFonts w:ascii="Comic Sans MS" w:hAnsi="Comic Sans MS"/>
          <w:sz w:val="32"/>
          <w:szCs w:val="32"/>
        </w:rPr>
        <w:t>και ΚΑΛΟ ΠΑΣΧΑ</w:t>
      </w:r>
    </w:p>
    <w:p w:rsidR="002D33EC" w:rsidRDefault="002D33EC" w:rsidP="00A73AE6">
      <w:pPr>
        <w:jc w:val="center"/>
        <w:rPr>
          <w:rFonts w:ascii="Comic Sans MS" w:hAnsi="Comic Sans MS"/>
          <w:sz w:val="32"/>
          <w:szCs w:val="32"/>
        </w:rPr>
      </w:pPr>
    </w:p>
    <w:p w:rsidR="002D33EC" w:rsidRDefault="002D33EC" w:rsidP="00A73AE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Με τιμή </w:t>
      </w:r>
    </w:p>
    <w:p w:rsidR="002D33EC" w:rsidRDefault="002D33EC" w:rsidP="00A73AE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Ο Πρόεδρος                       Ο Γραμματέας</w:t>
      </w:r>
    </w:p>
    <w:p w:rsidR="002D33EC" w:rsidRDefault="002D33EC" w:rsidP="00A73AE6">
      <w:pPr>
        <w:jc w:val="center"/>
        <w:rPr>
          <w:rFonts w:ascii="Comic Sans MS" w:hAnsi="Comic Sans MS"/>
          <w:sz w:val="32"/>
          <w:szCs w:val="32"/>
        </w:rPr>
      </w:pPr>
    </w:p>
    <w:p w:rsidR="002D33EC" w:rsidRPr="00A73AE6" w:rsidRDefault="002D33EC" w:rsidP="00A73AE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Βαγγέλης Τοπολιάτης      Κωνσταντίνος Νίκας </w:t>
      </w:r>
    </w:p>
    <w:sectPr w:rsidR="002D33EC" w:rsidRPr="00A73AE6" w:rsidSect="00DF50A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3EC" w:rsidRDefault="002D33EC" w:rsidP="009D462E">
      <w:pPr>
        <w:spacing w:after="0" w:line="240" w:lineRule="auto"/>
      </w:pPr>
      <w:r>
        <w:separator/>
      </w:r>
    </w:p>
  </w:endnote>
  <w:endnote w:type="continuationSeparator" w:id="0">
    <w:p w:rsidR="002D33EC" w:rsidRDefault="002D33EC" w:rsidP="009D4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3EC" w:rsidRDefault="002D33EC" w:rsidP="009D462E">
      <w:pPr>
        <w:spacing w:after="0" w:line="240" w:lineRule="auto"/>
      </w:pPr>
      <w:r>
        <w:separator/>
      </w:r>
    </w:p>
  </w:footnote>
  <w:footnote w:type="continuationSeparator" w:id="0">
    <w:p w:rsidR="002D33EC" w:rsidRDefault="002D33EC" w:rsidP="009D46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462E"/>
    <w:rsid w:val="00051DF9"/>
    <w:rsid w:val="002D33EC"/>
    <w:rsid w:val="002F2496"/>
    <w:rsid w:val="005E15C1"/>
    <w:rsid w:val="00946D87"/>
    <w:rsid w:val="009D462E"/>
    <w:rsid w:val="00A73AE6"/>
    <w:rsid w:val="00AB36C6"/>
    <w:rsid w:val="00DB7D46"/>
    <w:rsid w:val="00DF50A7"/>
    <w:rsid w:val="00F31DD8"/>
    <w:rsid w:val="00FA1E7E"/>
    <w:rsid w:val="00FC3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0A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7D4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7D4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7D4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B7D46"/>
    <w:rPr>
      <w:rFonts w:ascii="Cambria" w:hAnsi="Cambria" w:cs="Times New Roman"/>
      <w:b/>
      <w:bCs/>
      <w:color w:val="4F81BD"/>
      <w:sz w:val="26"/>
      <w:szCs w:val="26"/>
    </w:rPr>
  </w:style>
  <w:style w:type="character" w:styleId="Hyperlink">
    <w:name w:val="Hyperlink"/>
    <w:basedOn w:val="DefaultParagraphFont"/>
    <w:uiPriority w:val="99"/>
    <w:rsid w:val="009D462E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D4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D462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9D46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D462E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9D46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D462E"/>
    <w:rPr>
      <w:rFonts w:cs="Times New Roman"/>
    </w:rPr>
  </w:style>
  <w:style w:type="paragraph" w:styleId="NoSpacing">
    <w:name w:val="No Spacing"/>
    <w:uiPriority w:val="99"/>
    <w:qFormat/>
    <w:rsid w:val="00DB7D46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38</Words>
  <Characters>209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ΝΙΚΟΣ-ΝΑΤΑΣΑ</cp:lastModifiedBy>
  <cp:revision>2</cp:revision>
  <cp:lastPrinted>2015-04-09T07:16:00Z</cp:lastPrinted>
  <dcterms:created xsi:type="dcterms:W3CDTF">2015-04-09T07:16:00Z</dcterms:created>
  <dcterms:modified xsi:type="dcterms:W3CDTF">2015-04-09T07:16:00Z</dcterms:modified>
</cp:coreProperties>
</file>